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B51DB5" w14:textId="77777777" w:rsidR="003B6136" w:rsidRPr="007A115B" w:rsidRDefault="00D34ED4" w:rsidP="007A115B">
      <w:pPr>
        <w:rPr>
          <w:rFonts w:ascii="Arial" w:hAnsi="Arial" w:cs="Arial"/>
          <w:sz w:val="22"/>
        </w:rPr>
      </w:pPr>
      <w:r w:rsidRPr="002A034D">
        <w:rPr>
          <w:rFonts w:ascii="Arial" w:hAnsi="Arial" w:cs="Arial"/>
          <w:sz w:val="22"/>
        </w:rPr>
        <w:tab/>
      </w:r>
      <w:r w:rsidRPr="002A034D">
        <w:rPr>
          <w:rFonts w:ascii="Arial" w:hAnsi="Arial" w:cs="Arial"/>
          <w:sz w:val="22"/>
        </w:rPr>
        <w:tab/>
      </w:r>
      <w:r w:rsidRPr="002A034D">
        <w:rPr>
          <w:rFonts w:ascii="Arial" w:hAnsi="Arial" w:cs="Arial"/>
          <w:sz w:val="22"/>
        </w:rPr>
        <w:tab/>
      </w:r>
      <w:r w:rsidRPr="002A034D">
        <w:rPr>
          <w:rFonts w:ascii="Arial" w:hAnsi="Arial" w:cs="Arial"/>
          <w:sz w:val="22"/>
        </w:rPr>
        <w:tab/>
      </w:r>
      <w:r w:rsidR="008666FC" w:rsidRPr="002A034D">
        <w:rPr>
          <w:rFonts w:ascii="Arial" w:hAnsi="Arial" w:cs="Arial"/>
          <w:sz w:val="28"/>
          <w:szCs w:val="28"/>
        </w:rPr>
        <w:t xml:space="preserve"> </w:t>
      </w:r>
    </w:p>
    <w:p w14:paraId="514169A4" w14:textId="77777777" w:rsidR="00BA288A" w:rsidRDefault="00BA288A" w:rsidP="00BA288A">
      <w:pPr>
        <w:pStyle w:val="NoSpacing"/>
        <w:jc w:val="right"/>
        <w:rPr>
          <w:rFonts w:cs="Arial"/>
          <w:szCs w:val="18"/>
        </w:rPr>
      </w:pPr>
      <w:r>
        <w:rPr>
          <w:rFonts w:cs="Arial"/>
          <w:noProof/>
          <w:szCs w:val="18"/>
          <w:lang w:val="en-US"/>
        </w:rPr>
        <w:drawing>
          <wp:anchor distT="0" distB="0" distL="114300" distR="114300" simplePos="0" relativeHeight="251662848" behindDoc="0" locked="0" layoutInCell="1" allowOverlap="1" wp14:anchorId="28AC1721" wp14:editId="6D001B10">
            <wp:simplePos x="0" y="0"/>
            <wp:positionH relativeFrom="margin">
              <wp:align>left</wp:align>
            </wp:positionH>
            <wp:positionV relativeFrom="paragraph">
              <wp:posOffset>-87631</wp:posOffset>
            </wp:positionV>
            <wp:extent cx="2114550" cy="105727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tPeters CE Primary Academy Logo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-3" r="-3288" b="-5535"/>
                    <a:stretch/>
                  </pic:blipFill>
                  <pic:spPr bwMode="auto">
                    <a:xfrm>
                      <a:off x="0" y="0"/>
                      <a:ext cx="2115206" cy="10576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="Arial"/>
          <w:szCs w:val="18"/>
        </w:rPr>
        <w:t xml:space="preserve">St. Peter’s CE Primary Academy </w:t>
      </w:r>
    </w:p>
    <w:p w14:paraId="557E9DF5" w14:textId="77777777" w:rsidR="00BA288A" w:rsidRDefault="00BA288A" w:rsidP="00BA288A">
      <w:pPr>
        <w:pStyle w:val="NoSpacing"/>
        <w:jc w:val="right"/>
        <w:rPr>
          <w:rFonts w:cs="Arial"/>
          <w:szCs w:val="18"/>
        </w:rPr>
      </w:pPr>
      <w:r>
        <w:rPr>
          <w:rFonts w:cs="Arial"/>
          <w:szCs w:val="18"/>
        </w:rPr>
        <w:t>Xanten Way</w:t>
      </w:r>
    </w:p>
    <w:p w14:paraId="757E90A0" w14:textId="77777777" w:rsidR="00BA288A" w:rsidRPr="00CB4DA1" w:rsidRDefault="00BA288A" w:rsidP="00BA288A">
      <w:pPr>
        <w:pStyle w:val="NoSpacing"/>
        <w:jc w:val="right"/>
        <w:rPr>
          <w:rFonts w:cs="Arial"/>
          <w:szCs w:val="18"/>
        </w:rPr>
      </w:pPr>
      <w:r>
        <w:rPr>
          <w:rFonts w:cs="Arial"/>
          <w:szCs w:val="18"/>
        </w:rPr>
        <w:t>Salisbury</w:t>
      </w:r>
    </w:p>
    <w:p w14:paraId="137F350D" w14:textId="77777777" w:rsidR="00BA288A" w:rsidRDefault="00BA288A" w:rsidP="00BA288A">
      <w:pPr>
        <w:pStyle w:val="NoSpacing"/>
        <w:jc w:val="right"/>
        <w:rPr>
          <w:rFonts w:cs="Arial"/>
          <w:szCs w:val="18"/>
        </w:rPr>
      </w:pPr>
      <w:r w:rsidRPr="00CB4DA1">
        <w:rPr>
          <w:rFonts w:cs="Arial"/>
          <w:szCs w:val="18"/>
        </w:rPr>
        <w:t xml:space="preserve">Wiltshire, SP2 </w:t>
      </w:r>
      <w:r>
        <w:rPr>
          <w:rFonts w:cs="Arial"/>
          <w:szCs w:val="18"/>
        </w:rPr>
        <w:t>9FL</w:t>
      </w:r>
    </w:p>
    <w:p w14:paraId="1222EEFE" w14:textId="77777777" w:rsidR="00BA288A" w:rsidRDefault="00BA288A" w:rsidP="00BA288A">
      <w:pPr>
        <w:pStyle w:val="NoSpacing"/>
        <w:jc w:val="right"/>
        <w:rPr>
          <w:rFonts w:cs="Arial"/>
          <w:szCs w:val="18"/>
        </w:rPr>
      </w:pPr>
      <w:r w:rsidRPr="00CB4DA1">
        <w:rPr>
          <w:rFonts w:cs="Arial"/>
          <w:color w:val="7030A0"/>
          <w:szCs w:val="18"/>
        </w:rPr>
        <w:t>Telephone</w:t>
      </w:r>
      <w:r>
        <w:rPr>
          <w:rFonts w:cs="Arial"/>
          <w:color w:val="7030A0"/>
          <w:szCs w:val="18"/>
        </w:rPr>
        <w:t>:</w:t>
      </w:r>
      <w:r w:rsidRPr="00CB4DA1">
        <w:rPr>
          <w:rFonts w:cs="Arial"/>
          <w:color w:val="7030A0"/>
          <w:szCs w:val="18"/>
        </w:rPr>
        <w:t xml:space="preserve"> </w:t>
      </w:r>
      <w:r>
        <w:rPr>
          <w:rFonts w:cs="Arial"/>
          <w:szCs w:val="18"/>
        </w:rPr>
        <w:t>01722 448445</w:t>
      </w:r>
    </w:p>
    <w:p w14:paraId="613753BF" w14:textId="26289501" w:rsidR="00BA288A" w:rsidRPr="00CB4DA1" w:rsidRDefault="00BA288A" w:rsidP="00BA288A">
      <w:pPr>
        <w:pStyle w:val="NoSpacing"/>
        <w:jc w:val="right"/>
        <w:rPr>
          <w:rFonts w:cs="Arial"/>
          <w:szCs w:val="18"/>
        </w:rPr>
      </w:pPr>
      <w:r w:rsidRPr="00CB4DA1">
        <w:rPr>
          <w:rFonts w:cs="Arial"/>
          <w:color w:val="7030A0"/>
          <w:szCs w:val="18"/>
        </w:rPr>
        <w:t>Email</w:t>
      </w:r>
      <w:r w:rsidR="00593298">
        <w:rPr>
          <w:rFonts w:cs="Arial"/>
          <w:szCs w:val="18"/>
        </w:rPr>
        <w:t>: office@stpeters.</w:t>
      </w:r>
      <w:r>
        <w:rPr>
          <w:rFonts w:cs="Arial"/>
          <w:szCs w:val="18"/>
        </w:rPr>
        <w:t>dsat.org.uk</w:t>
      </w:r>
    </w:p>
    <w:p w14:paraId="2294BF8C" w14:textId="77777777" w:rsidR="00BA288A" w:rsidRPr="00CB4DA1" w:rsidRDefault="00BA288A" w:rsidP="00BA288A">
      <w:pPr>
        <w:pStyle w:val="NoSpacing"/>
        <w:jc w:val="right"/>
        <w:rPr>
          <w:rFonts w:cs="Arial"/>
          <w:color w:val="7030A0"/>
          <w:szCs w:val="18"/>
        </w:rPr>
      </w:pPr>
      <w:r w:rsidRPr="00245A22">
        <w:rPr>
          <w:rFonts w:cs="Arial"/>
          <w:noProof/>
          <w:szCs w:val="18"/>
          <w:lang w:val="en-US"/>
        </w:rPr>
        <mc:AlternateContent>
          <mc:Choice Requires="wps">
            <w:drawing>
              <wp:anchor distT="45720" distB="45720" distL="114300" distR="114300" simplePos="0" relativeHeight="251663872" behindDoc="0" locked="0" layoutInCell="1" allowOverlap="1" wp14:anchorId="381B18FE" wp14:editId="029A9C92">
                <wp:simplePos x="0" y="0"/>
                <wp:positionH relativeFrom="column">
                  <wp:posOffset>428625</wp:posOffset>
                </wp:positionH>
                <wp:positionV relativeFrom="paragraph">
                  <wp:posOffset>12065</wp:posOffset>
                </wp:positionV>
                <wp:extent cx="2360930" cy="26670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C5598E" w14:textId="77777777" w:rsidR="00BA288A" w:rsidRPr="00245A22" w:rsidRDefault="00BA288A" w:rsidP="00BA288A">
                            <w:pPr>
                              <w:rPr>
                                <w:i/>
                                <w:color w:val="7030A0"/>
                              </w:rPr>
                            </w:pPr>
                            <w:r w:rsidRPr="00245A22">
                              <w:rPr>
                                <w:i/>
                                <w:color w:val="7030A0"/>
                              </w:rPr>
                              <w:t>‘Life in all its fullness’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shapetype w14:anchorId="381B18FE"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3.75pt;margin-top:.95pt;width:185.9pt;height:21pt;z-index:25166387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" filled="f" stroked="f">
                <v:textbox>
                  <w:txbxContent>
                    <w:p w14:paraId="40C5598E" w14:textId="77777777" w:rsidR="00BA288A" w:rsidRPr="00245A22" w:rsidRDefault="00BA288A" w:rsidP="00BA288A">
                      <w:pPr>
                        <w:rPr>
                          <w:i/>
                          <w:color w:val="7030A0"/>
                        </w:rPr>
                      </w:pPr>
                      <w:r w:rsidRPr="00245A22">
                        <w:rPr>
                          <w:i/>
                          <w:color w:val="7030A0"/>
                        </w:rPr>
                        <w:t>‘Life in all its fullness’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Arial"/>
          <w:szCs w:val="18"/>
        </w:rPr>
        <w:t>www.stpeters.dsat.org.uk</w:t>
      </w:r>
    </w:p>
    <w:p w14:paraId="3F852CAF" w14:textId="77777777" w:rsidR="007A115B" w:rsidRPr="00F66951" w:rsidRDefault="007A115B" w:rsidP="00A50EF5">
      <w:pPr>
        <w:ind w:left="2880"/>
        <w:jc w:val="right"/>
        <w:rPr>
          <w:rFonts w:ascii="Century Gothic" w:hAnsi="Century Gothic" w:cs="Arial"/>
        </w:rPr>
      </w:pPr>
    </w:p>
    <w:p w14:paraId="731012B5" w14:textId="77777777" w:rsidR="007A115B" w:rsidRPr="00F66951" w:rsidRDefault="007A115B" w:rsidP="00A50EF5">
      <w:pPr>
        <w:ind w:left="2880"/>
        <w:jc w:val="right"/>
        <w:rPr>
          <w:rFonts w:ascii="Century Gothic" w:hAnsi="Century Gothic" w:cs="Arial"/>
        </w:rPr>
      </w:pPr>
    </w:p>
    <w:p w14:paraId="4AAAA17D" w14:textId="77777777" w:rsidR="00E75097" w:rsidRDefault="00594103" w:rsidP="00F67E4E">
      <w:pPr>
        <w:ind w:left="2880"/>
        <w:jc w:val="right"/>
        <w:rPr>
          <w:rFonts w:ascii="Century Gothic" w:hAnsi="Century Gothic" w:cs="Arial"/>
        </w:rPr>
      </w:pPr>
      <w:r>
        <w:rPr>
          <w:rFonts w:ascii="Century Gothic" w:hAnsi="Century Gothic" w:cs="Arial"/>
        </w:rPr>
        <w:t xml:space="preserve"> </w:t>
      </w:r>
      <w:r w:rsidR="00BA288A">
        <w:rPr>
          <w:rFonts w:ascii="Century Gothic" w:hAnsi="Century Gothic" w:cs="Arial"/>
        </w:rPr>
        <w:t>Headteacher</w:t>
      </w:r>
      <w:r w:rsidR="004D71B3">
        <w:rPr>
          <w:rFonts w:ascii="Century Gothic" w:hAnsi="Century Gothic" w:cs="Arial"/>
        </w:rPr>
        <w:t xml:space="preserve">: </w:t>
      </w:r>
      <w:r w:rsidR="00BA288A">
        <w:rPr>
          <w:rFonts w:ascii="Century Gothic" w:hAnsi="Century Gothic" w:cs="Arial"/>
        </w:rPr>
        <w:t>Mr Ollie Martindale</w:t>
      </w:r>
    </w:p>
    <w:p w14:paraId="0F021C71" w14:textId="77777777" w:rsidR="0090293E" w:rsidRDefault="0090293E" w:rsidP="00E75097">
      <w:pPr>
        <w:jc w:val="both"/>
        <w:rPr>
          <w:rFonts w:ascii="Arial" w:hAnsi="Arial" w:cs="Arial"/>
          <w:sz w:val="20"/>
        </w:rPr>
      </w:pPr>
    </w:p>
    <w:p w14:paraId="5F09E155" w14:textId="77777777" w:rsidR="00B302F3" w:rsidRDefault="00B302F3" w:rsidP="00B302F3">
      <w:pPr>
        <w:jc w:val="center"/>
        <w:rPr>
          <w:b/>
          <w:sz w:val="30"/>
        </w:rPr>
      </w:pPr>
      <w:r>
        <w:rPr>
          <w:b/>
          <w:sz w:val="30"/>
        </w:rPr>
        <w:t>Known Future Absence Form</w:t>
      </w:r>
    </w:p>
    <w:p w14:paraId="19166242" w14:textId="77777777" w:rsidR="00B302F3" w:rsidRDefault="00B302F3" w:rsidP="00B302F3">
      <w:pPr>
        <w:jc w:val="center"/>
        <w:rPr>
          <w:b/>
          <w:sz w:val="30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083C0190" wp14:editId="0114A83D">
                <wp:simplePos x="0" y="0"/>
                <wp:positionH relativeFrom="column">
                  <wp:posOffset>-19050</wp:posOffset>
                </wp:positionH>
                <wp:positionV relativeFrom="paragraph">
                  <wp:posOffset>160655</wp:posOffset>
                </wp:positionV>
                <wp:extent cx="5676900" cy="9525"/>
                <wp:effectExtent l="19050" t="19050" r="19050" b="4762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676900" cy="9525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23000" dir="5400000" rotWithShape="0">
                            <a:srgbClr val="000000">
                              <a:alpha val="34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w14:anchorId="2FF87493" id="Straight Connector 3" o:spid="_x0000_s1026" style="position:absolute;flip:y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5pt,12.65pt" to="445.5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" strokeweight="3pt">
                <v:shadow on="t" color="black" opacity="22936f" origin=",.5" offset="0,.63889mm"/>
              </v:line>
            </w:pict>
          </mc:Fallback>
        </mc:AlternateContent>
      </w:r>
    </w:p>
    <w:p w14:paraId="23CF5F22" w14:textId="4D772E20" w:rsidR="00B302F3" w:rsidRDefault="00B302F3" w:rsidP="00B302F3">
      <w:bookmarkStart w:id="0" w:name="_GoBack"/>
      <w:bookmarkEnd w:id="0"/>
    </w:p>
    <w:p w14:paraId="70316B7F" w14:textId="77777777" w:rsidR="00F64085" w:rsidRDefault="00F64085" w:rsidP="00B302F3"/>
    <w:p w14:paraId="65816587" w14:textId="77777777" w:rsidR="00B302F3" w:rsidRDefault="00B302F3" w:rsidP="00B302F3">
      <w:r>
        <w:t>My child…………………………………………………………………………   Class…………………………………</w:t>
      </w:r>
    </w:p>
    <w:p w14:paraId="3020E581" w14:textId="77777777" w:rsidR="00B302F3" w:rsidRDefault="00B302F3" w:rsidP="00B302F3"/>
    <w:p w14:paraId="79114A32" w14:textId="77777777" w:rsidR="00B302F3" w:rsidRDefault="00B302F3" w:rsidP="00B302F3">
      <w:r>
        <w:t>Has an appointment as indicated: (please tick as appropriate)</w:t>
      </w:r>
    </w:p>
    <w:p w14:paraId="2758532E" w14:textId="77777777" w:rsidR="00B302F3" w:rsidRDefault="00B302F3" w:rsidP="00B302F3"/>
    <w:p w14:paraId="027BDEA9" w14:textId="15CB0410" w:rsidR="00B302F3" w:rsidRDefault="00B302F3" w:rsidP="00B302F3">
      <w:r>
        <w:sym w:font="Wingdings" w:char="F06F"/>
      </w:r>
      <w:r>
        <w:t xml:space="preserve"> </w:t>
      </w:r>
      <w:r>
        <w:rPr>
          <w:b/>
        </w:rPr>
        <w:t xml:space="preserve">MEDICAL </w:t>
      </w:r>
      <w:r>
        <w:tab/>
      </w:r>
      <w:r>
        <w:sym w:font="Wingdings" w:char="F06F"/>
      </w:r>
      <w:r>
        <w:t xml:space="preserve"> </w:t>
      </w:r>
      <w:r>
        <w:rPr>
          <w:b/>
        </w:rPr>
        <w:t>DENTAL</w:t>
      </w:r>
      <w:r>
        <w:tab/>
      </w:r>
      <w:r>
        <w:tab/>
        <w:t xml:space="preserve"> </w:t>
      </w:r>
      <w:r>
        <w:sym w:font="Wingdings" w:char="F06F"/>
      </w:r>
      <w:r>
        <w:t xml:space="preserve"> </w:t>
      </w:r>
      <w:r>
        <w:rPr>
          <w:b/>
        </w:rPr>
        <w:t>OPTICAL</w:t>
      </w:r>
      <w:r>
        <w:rPr>
          <w:b/>
        </w:rPr>
        <w:tab/>
      </w:r>
      <w:r>
        <w:t xml:space="preserve">  </w:t>
      </w:r>
      <w:r w:rsidR="00F64085">
        <w:t xml:space="preserve">        </w:t>
      </w:r>
      <w:r>
        <w:sym w:font="Wingdings" w:char="F06F"/>
      </w:r>
      <w:r>
        <w:t xml:space="preserve"> </w:t>
      </w:r>
      <w:r>
        <w:rPr>
          <w:b/>
        </w:rPr>
        <w:t>OTHER</w:t>
      </w:r>
      <w:r>
        <w:t xml:space="preserve"> (Please detail below)</w:t>
      </w:r>
    </w:p>
    <w:p w14:paraId="6519AFCA" w14:textId="77777777" w:rsidR="00B302F3" w:rsidRDefault="00B302F3" w:rsidP="00B302F3"/>
    <w:p w14:paraId="2579D3A5" w14:textId="77777777" w:rsidR="00B302F3" w:rsidRDefault="00B302F3" w:rsidP="00B302F3">
      <w:r>
        <w:t>……………………………………………………………………………………………………………………………………</w:t>
      </w:r>
    </w:p>
    <w:p w14:paraId="4DB923B4" w14:textId="77777777" w:rsidR="00B302F3" w:rsidRDefault="00B302F3" w:rsidP="00B302F3"/>
    <w:p w14:paraId="529B8429" w14:textId="77777777" w:rsidR="00B302F3" w:rsidRDefault="00B302F3" w:rsidP="00B302F3">
      <w:r>
        <w:t>…………………………………………………………………………………………………………….……………………..</w:t>
      </w:r>
    </w:p>
    <w:p w14:paraId="3329F595" w14:textId="77777777" w:rsidR="00B302F3" w:rsidRDefault="00B302F3" w:rsidP="00B302F3"/>
    <w:p w14:paraId="6BBF230D" w14:textId="77777777" w:rsidR="00B302F3" w:rsidRDefault="00B302F3" w:rsidP="00B302F3">
      <w:r>
        <w:t>On (date) ……………………………………………………  at (time:am/pm) ……………………………………</w:t>
      </w:r>
    </w:p>
    <w:p w14:paraId="1EB0A655" w14:textId="77777777" w:rsidR="00B302F3" w:rsidRDefault="00B302F3" w:rsidP="00B302F3"/>
    <w:p w14:paraId="79E9C10D" w14:textId="77777777" w:rsidR="00B302F3" w:rsidRDefault="00B302F3" w:rsidP="00B302F3">
      <w:r>
        <w:t>Time to collect from/return to school ……………………………………………………………………………..</w:t>
      </w:r>
    </w:p>
    <w:p w14:paraId="179FF614" w14:textId="37D7FF34" w:rsidR="00B302F3" w:rsidRDefault="00B302F3" w:rsidP="00B302F3"/>
    <w:p w14:paraId="0D16810B" w14:textId="1FDB70D3" w:rsidR="00F64085" w:rsidRDefault="00F64085" w:rsidP="00B302F3">
      <w:r>
        <w:t xml:space="preserve">Will your child require a school lunch? </w:t>
      </w:r>
      <w:r w:rsidRPr="00F64085">
        <w:rPr>
          <w:b/>
        </w:rPr>
        <w:t>YES / NO</w:t>
      </w:r>
      <w:r>
        <w:t xml:space="preserve">   </w:t>
      </w:r>
    </w:p>
    <w:p w14:paraId="33BE59C5" w14:textId="77777777" w:rsidR="00F64085" w:rsidRDefault="00F64085" w:rsidP="00B302F3"/>
    <w:p w14:paraId="74662E7A" w14:textId="266D5A0F" w:rsidR="00F64085" w:rsidRDefault="00F64085" w:rsidP="00B302F3">
      <w:r>
        <w:t>If yes what is their menu choice? ……………………………………………………………</w:t>
      </w:r>
    </w:p>
    <w:p w14:paraId="00940234" w14:textId="49254255" w:rsidR="00F64085" w:rsidRDefault="00F64085" w:rsidP="00B302F3"/>
    <w:p w14:paraId="356E8E9F" w14:textId="568B390F" w:rsidR="00F64085" w:rsidRDefault="00F64085" w:rsidP="00B302F3">
      <w:r>
        <w:t xml:space="preserve">Please refer to menu @ </w:t>
      </w:r>
      <w:hyperlink r:id="rId11" w:history="1">
        <w:r w:rsidRPr="00CE672D">
          <w:rPr>
            <w:rStyle w:val="Hyperlink"/>
          </w:rPr>
          <w:t>https://www.hants.gov.uk/educationandlearning/hc3s/education-catering/primary</w:t>
        </w:r>
      </w:hyperlink>
      <w:r>
        <w:t xml:space="preserve"> </w:t>
      </w:r>
    </w:p>
    <w:p w14:paraId="3DEB889F" w14:textId="77777777" w:rsidR="00F64085" w:rsidRDefault="00F64085" w:rsidP="00B302F3"/>
    <w:p w14:paraId="6EB01589" w14:textId="749E0D5F" w:rsidR="00B302F3" w:rsidRDefault="00B302F3" w:rsidP="00B302F3">
      <w:r>
        <w:t>My child will therefore be out of school for that period.  I will report to the school office to sign my child in and/or out.</w:t>
      </w:r>
    </w:p>
    <w:p w14:paraId="7FCA7134" w14:textId="40841EAD" w:rsidR="00594103" w:rsidRDefault="00594103" w:rsidP="00B302F3"/>
    <w:p w14:paraId="2799AC64" w14:textId="77777777" w:rsidR="00F64085" w:rsidRDefault="00F64085" w:rsidP="00B302F3"/>
    <w:p w14:paraId="1465CC1B" w14:textId="77777777" w:rsidR="00B302F3" w:rsidRDefault="00B302F3" w:rsidP="00B302F3">
      <w:r>
        <w:t xml:space="preserve">Signature………………………………………………………………………………. </w:t>
      </w:r>
    </w:p>
    <w:p w14:paraId="2053F729" w14:textId="77777777" w:rsidR="00B302F3" w:rsidRDefault="00B302F3" w:rsidP="00B302F3"/>
    <w:p w14:paraId="503DA115" w14:textId="77777777" w:rsidR="00B302F3" w:rsidRDefault="00B302F3" w:rsidP="00B302F3">
      <w:r>
        <w:t>Dated………………………………………………..</w:t>
      </w:r>
    </w:p>
    <w:p w14:paraId="6F311774" w14:textId="77777777" w:rsidR="00B302F3" w:rsidRDefault="00B302F3" w:rsidP="00B302F3">
      <w:pPr>
        <w:rPr>
          <w:b/>
        </w:rPr>
      </w:pPr>
    </w:p>
    <w:p w14:paraId="495DA990" w14:textId="5500D17F" w:rsidR="00B302F3" w:rsidRDefault="00B302F3" w:rsidP="00B302F3">
      <w:r>
        <w:rPr>
          <w:b/>
        </w:rPr>
        <w:t>Please return to your child’s class teacher or you can email the details to</w:t>
      </w:r>
      <w:r>
        <w:t xml:space="preserve">: </w:t>
      </w:r>
      <w:hyperlink r:id="rId12" w:history="1">
        <w:r w:rsidR="00AE450B">
          <w:rPr>
            <w:rStyle w:val="Hyperlink"/>
          </w:rPr>
          <w:t>office@stpeters.dsat.org.uk</w:t>
        </w:r>
      </w:hyperlink>
      <w:r>
        <w:t xml:space="preserve"> </w:t>
      </w:r>
    </w:p>
    <w:p w14:paraId="380A62AE" w14:textId="77777777" w:rsidR="00B302F3" w:rsidRDefault="00B302F3" w:rsidP="00B302F3">
      <w:pPr>
        <w:shd w:val="clear" w:color="auto" w:fill="000000"/>
        <w:spacing w:before="120"/>
        <w:rPr>
          <w:b/>
          <w:sz w:val="16"/>
          <w:szCs w:val="16"/>
          <w:highlight w:val="black"/>
        </w:rPr>
      </w:pPr>
    </w:p>
    <w:p w14:paraId="01788255" w14:textId="77777777" w:rsidR="00B302F3" w:rsidRDefault="00B302F3" w:rsidP="00B302F3">
      <w:pPr>
        <w:shd w:val="clear" w:color="auto" w:fill="000000"/>
        <w:spacing w:before="120"/>
        <w:jc w:val="center"/>
        <w:rPr>
          <w:b/>
        </w:rPr>
      </w:pPr>
      <w:r>
        <w:rPr>
          <w:b/>
          <w:highlight w:val="black"/>
        </w:rPr>
        <w:t>NB: UNTIL THE SCHOOL RECEIVES THIS FORM YOUR CHILD’S ABSENCE WILL REMAIN IN THE REGISTER AS UNAUTHORISED</w:t>
      </w:r>
    </w:p>
    <w:p w14:paraId="072CB78C" w14:textId="77777777" w:rsidR="00B302F3" w:rsidRDefault="00B302F3" w:rsidP="00B302F3">
      <w:pPr>
        <w:shd w:val="clear" w:color="auto" w:fill="000000"/>
        <w:spacing w:before="120"/>
        <w:rPr>
          <w:b/>
          <w:sz w:val="16"/>
          <w:szCs w:val="16"/>
        </w:rPr>
      </w:pPr>
    </w:p>
    <w:p w14:paraId="598A1FF8" w14:textId="77777777" w:rsidR="00B302F3" w:rsidRDefault="00B302F3" w:rsidP="00E75097">
      <w:pPr>
        <w:jc w:val="both"/>
        <w:rPr>
          <w:rFonts w:ascii="Arial" w:hAnsi="Arial" w:cs="Arial"/>
          <w:sz w:val="20"/>
        </w:rPr>
      </w:pPr>
    </w:p>
    <w:sectPr w:rsidR="00B302F3" w:rsidSect="0026308F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510" w:right="964" w:bottom="284" w:left="964" w:header="34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0A1304" w14:textId="77777777" w:rsidR="002708CF" w:rsidRDefault="002708CF">
      <w:r>
        <w:separator/>
      </w:r>
    </w:p>
  </w:endnote>
  <w:endnote w:type="continuationSeparator" w:id="0">
    <w:p w14:paraId="1D48AE21" w14:textId="77777777" w:rsidR="002708CF" w:rsidRDefault="00270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C3A36C" w14:textId="77777777" w:rsidR="00F64085" w:rsidRDefault="00F6408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F3DE10" w14:textId="77777777" w:rsidR="00F66951" w:rsidRDefault="00594103" w:rsidP="00BC6BCD">
    <w:pPr>
      <w:tabs>
        <w:tab w:val="left" w:pos="8790"/>
      </w:tabs>
      <w:rPr>
        <w:rFonts w:ascii="Arial" w:hAnsi="Arial" w:cs="Arial"/>
      </w:rPr>
    </w:pPr>
    <w:r w:rsidRPr="00403E93">
      <w:rPr>
        <w:rFonts w:ascii="Calibri" w:hAnsi="Calibri"/>
        <w:b/>
        <w:noProof/>
        <w:color w:val="7030A0"/>
        <w:lang w:val="en-US" w:eastAsia="en-US"/>
      </w:rPr>
      <w:drawing>
        <wp:anchor distT="0" distB="0" distL="114300" distR="114300" simplePos="0" relativeHeight="251658752" behindDoc="1" locked="0" layoutInCell="1" allowOverlap="1" wp14:anchorId="70ADFFE8" wp14:editId="5321FEEF">
          <wp:simplePos x="0" y="0"/>
          <wp:positionH relativeFrom="column">
            <wp:posOffset>4986655</wp:posOffset>
          </wp:positionH>
          <wp:positionV relativeFrom="paragraph">
            <wp:posOffset>-5715</wp:posOffset>
          </wp:positionV>
          <wp:extent cx="1780540" cy="679450"/>
          <wp:effectExtent l="0" t="0" r="0" b="6350"/>
          <wp:wrapTight wrapText="bothSides">
            <wp:wrapPolygon edited="0">
              <wp:start x="0" y="0"/>
              <wp:lineTo x="0" y="21398"/>
              <wp:lineTo x="21415" y="21398"/>
              <wp:lineTo x="21415" y="0"/>
              <wp:lineTo x="0" y="0"/>
            </wp:wrapPolygon>
          </wp:wrapTight>
          <wp:docPr id="4" name="Picture 4" descr="Macintosh HD:Users:Mark:OneDrive - Diocese of Salisbury Academy Trust:Pictures:Logo DSAT:DioceseSalisburyTrust_Logo with statement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Mark:OneDrive - Diocese of Salisbury Academy Trust:Pictures:Logo DSAT:DioceseSalisburyTrust_Logo with statement.jpe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0540" cy="679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49AFF95" w14:textId="77777777" w:rsidR="00CB62DB" w:rsidRPr="008A56FE" w:rsidRDefault="00CB62DB" w:rsidP="00BC6BCD">
    <w:pPr>
      <w:tabs>
        <w:tab w:val="left" w:pos="8790"/>
      </w:tabs>
      <w:rPr>
        <w:rFonts w:ascii="Arial" w:hAnsi="Arial" w:cs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DC5600" w14:textId="77777777" w:rsidR="00F64085" w:rsidRDefault="00F640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0A892C" w14:textId="77777777" w:rsidR="002708CF" w:rsidRDefault="002708CF">
      <w:r>
        <w:separator/>
      </w:r>
    </w:p>
  </w:footnote>
  <w:footnote w:type="continuationSeparator" w:id="0">
    <w:p w14:paraId="0BBB58E0" w14:textId="77777777" w:rsidR="002708CF" w:rsidRDefault="002708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41F06D" w14:textId="77777777" w:rsidR="00F64085" w:rsidRDefault="00F6408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C038E" w14:textId="77777777" w:rsidR="00F64085" w:rsidRDefault="00F6408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566306" w14:textId="77777777" w:rsidR="00F64085" w:rsidRDefault="00F6408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A2094"/>
    <w:multiLevelType w:val="hybridMultilevel"/>
    <w:tmpl w:val="FA726D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702BCE"/>
    <w:multiLevelType w:val="hybridMultilevel"/>
    <w:tmpl w:val="53766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B210EE"/>
    <w:multiLevelType w:val="hybridMultilevel"/>
    <w:tmpl w:val="66DEEB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CC11D6"/>
    <w:multiLevelType w:val="hybridMultilevel"/>
    <w:tmpl w:val="8D603B5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02F3"/>
    <w:rsid w:val="00016A8A"/>
    <w:rsid w:val="00016B24"/>
    <w:rsid w:val="00024043"/>
    <w:rsid w:val="00037204"/>
    <w:rsid w:val="000415BD"/>
    <w:rsid w:val="0005430F"/>
    <w:rsid w:val="00061249"/>
    <w:rsid w:val="00070133"/>
    <w:rsid w:val="00080B8E"/>
    <w:rsid w:val="0008116B"/>
    <w:rsid w:val="00086135"/>
    <w:rsid w:val="00092762"/>
    <w:rsid w:val="00096F3D"/>
    <w:rsid w:val="000A5543"/>
    <w:rsid w:val="000A7F4D"/>
    <w:rsid w:val="000B56DC"/>
    <w:rsid w:val="000B66FE"/>
    <w:rsid w:val="000C2871"/>
    <w:rsid w:val="000D3231"/>
    <w:rsid w:val="000D4286"/>
    <w:rsid w:val="000D5891"/>
    <w:rsid w:val="000D6F4E"/>
    <w:rsid w:val="000E520B"/>
    <w:rsid w:val="000F2E15"/>
    <w:rsid w:val="001012AF"/>
    <w:rsid w:val="00102554"/>
    <w:rsid w:val="00107BC1"/>
    <w:rsid w:val="00112F45"/>
    <w:rsid w:val="00121E7B"/>
    <w:rsid w:val="0014088B"/>
    <w:rsid w:val="00154659"/>
    <w:rsid w:val="00154704"/>
    <w:rsid w:val="001566A7"/>
    <w:rsid w:val="00171973"/>
    <w:rsid w:val="00174049"/>
    <w:rsid w:val="001839F4"/>
    <w:rsid w:val="00185CF2"/>
    <w:rsid w:val="0019403A"/>
    <w:rsid w:val="001944A7"/>
    <w:rsid w:val="001A51C2"/>
    <w:rsid w:val="001D1548"/>
    <w:rsid w:val="001E0076"/>
    <w:rsid w:val="001F1943"/>
    <w:rsid w:val="001F5251"/>
    <w:rsid w:val="001F5957"/>
    <w:rsid w:val="00205341"/>
    <w:rsid w:val="00214502"/>
    <w:rsid w:val="00221919"/>
    <w:rsid w:val="00221BB4"/>
    <w:rsid w:val="00232084"/>
    <w:rsid w:val="002342CE"/>
    <w:rsid w:val="00234659"/>
    <w:rsid w:val="00235D22"/>
    <w:rsid w:val="00241A6D"/>
    <w:rsid w:val="00243BFC"/>
    <w:rsid w:val="00252277"/>
    <w:rsid w:val="00260253"/>
    <w:rsid w:val="0026308F"/>
    <w:rsid w:val="00264B22"/>
    <w:rsid w:val="002701F5"/>
    <w:rsid w:val="002708CF"/>
    <w:rsid w:val="00271D16"/>
    <w:rsid w:val="002A034D"/>
    <w:rsid w:val="002A19D5"/>
    <w:rsid w:val="002A60AA"/>
    <w:rsid w:val="002B0695"/>
    <w:rsid w:val="002B20B8"/>
    <w:rsid w:val="002B41C4"/>
    <w:rsid w:val="002B7CBB"/>
    <w:rsid w:val="002C1663"/>
    <w:rsid w:val="002C2F30"/>
    <w:rsid w:val="002E678B"/>
    <w:rsid w:val="002F048D"/>
    <w:rsid w:val="00303340"/>
    <w:rsid w:val="003070E3"/>
    <w:rsid w:val="00311868"/>
    <w:rsid w:val="003148C1"/>
    <w:rsid w:val="00322171"/>
    <w:rsid w:val="00335295"/>
    <w:rsid w:val="00341EB1"/>
    <w:rsid w:val="00344F80"/>
    <w:rsid w:val="00354605"/>
    <w:rsid w:val="00364CA6"/>
    <w:rsid w:val="00395C99"/>
    <w:rsid w:val="003A3B99"/>
    <w:rsid w:val="003B004A"/>
    <w:rsid w:val="003B37AF"/>
    <w:rsid w:val="003B6136"/>
    <w:rsid w:val="003C0240"/>
    <w:rsid w:val="003C4716"/>
    <w:rsid w:val="003D0F9B"/>
    <w:rsid w:val="003F3D4E"/>
    <w:rsid w:val="003F4703"/>
    <w:rsid w:val="004206B4"/>
    <w:rsid w:val="00422C82"/>
    <w:rsid w:val="00432D9E"/>
    <w:rsid w:val="004455E0"/>
    <w:rsid w:val="00446D91"/>
    <w:rsid w:val="0045006A"/>
    <w:rsid w:val="004565D0"/>
    <w:rsid w:val="004618AA"/>
    <w:rsid w:val="0046393C"/>
    <w:rsid w:val="00476D77"/>
    <w:rsid w:val="00482CFF"/>
    <w:rsid w:val="00491F5E"/>
    <w:rsid w:val="00494934"/>
    <w:rsid w:val="00496870"/>
    <w:rsid w:val="004A18B2"/>
    <w:rsid w:val="004A5652"/>
    <w:rsid w:val="004B3204"/>
    <w:rsid w:val="004B5B39"/>
    <w:rsid w:val="004B7FC4"/>
    <w:rsid w:val="004D51AE"/>
    <w:rsid w:val="004D71B3"/>
    <w:rsid w:val="004E1691"/>
    <w:rsid w:val="004F34C6"/>
    <w:rsid w:val="004F473B"/>
    <w:rsid w:val="00521FE1"/>
    <w:rsid w:val="00523656"/>
    <w:rsid w:val="00525C58"/>
    <w:rsid w:val="0053141A"/>
    <w:rsid w:val="005445E6"/>
    <w:rsid w:val="00545AE1"/>
    <w:rsid w:val="00546CA4"/>
    <w:rsid w:val="00547848"/>
    <w:rsid w:val="00555172"/>
    <w:rsid w:val="005567EA"/>
    <w:rsid w:val="00561C25"/>
    <w:rsid w:val="00583914"/>
    <w:rsid w:val="0058599A"/>
    <w:rsid w:val="00593298"/>
    <w:rsid w:val="00594103"/>
    <w:rsid w:val="00595D42"/>
    <w:rsid w:val="005A212C"/>
    <w:rsid w:val="005A685F"/>
    <w:rsid w:val="005C1870"/>
    <w:rsid w:val="005D22E9"/>
    <w:rsid w:val="005E4EF8"/>
    <w:rsid w:val="005F29DF"/>
    <w:rsid w:val="006009E4"/>
    <w:rsid w:val="0060323C"/>
    <w:rsid w:val="0061193E"/>
    <w:rsid w:val="0061512E"/>
    <w:rsid w:val="00617F13"/>
    <w:rsid w:val="00621436"/>
    <w:rsid w:val="00637B38"/>
    <w:rsid w:val="00642F66"/>
    <w:rsid w:val="006619DB"/>
    <w:rsid w:val="00663B03"/>
    <w:rsid w:val="0068233A"/>
    <w:rsid w:val="00682A5C"/>
    <w:rsid w:val="00693D5D"/>
    <w:rsid w:val="00694C10"/>
    <w:rsid w:val="006C4C53"/>
    <w:rsid w:val="006D3B22"/>
    <w:rsid w:val="006D42B4"/>
    <w:rsid w:val="006D62E8"/>
    <w:rsid w:val="006F0DBE"/>
    <w:rsid w:val="006F4410"/>
    <w:rsid w:val="006F53DD"/>
    <w:rsid w:val="007114CD"/>
    <w:rsid w:val="0072061F"/>
    <w:rsid w:val="00723399"/>
    <w:rsid w:val="00732DD4"/>
    <w:rsid w:val="007361D9"/>
    <w:rsid w:val="0073690D"/>
    <w:rsid w:val="0074381A"/>
    <w:rsid w:val="00747850"/>
    <w:rsid w:val="007502A8"/>
    <w:rsid w:val="007636E4"/>
    <w:rsid w:val="007658E8"/>
    <w:rsid w:val="00783AAD"/>
    <w:rsid w:val="00787927"/>
    <w:rsid w:val="007A115B"/>
    <w:rsid w:val="007A1954"/>
    <w:rsid w:val="007A49B4"/>
    <w:rsid w:val="007A66A1"/>
    <w:rsid w:val="007A72A6"/>
    <w:rsid w:val="007B3AFD"/>
    <w:rsid w:val="007B6043"/>
    <w:rsid w:val="007C25CD"/>
    <w:rsid w:val="007C50B0"/>
    <w:rsid w:val="007D3B1A"/>
    <w:rsid w:val="007D3E03"/>
    <w:rsid w:val="007D780F"/>
    <w:rsid w:val="007D7DD4"/>
    <w:rsid w:val="008043CE"/>
    <w:rsid w:val="00806D58"/>
    <w:rsid w:val="00825431"/>
    <w:rsid w:val="0083002B"/>
    <w:rsid w:val="00837501"/>
    <w:rsid w:val="00851A89"/>
    <w:rsid w:val="008618D7"/>
    <w:rsid w:val="00864B84"/>
    <w:rsid w:val="008665C0"/>
    <w:rsid w:val="008666FC"/>
    <w:rsid w:val="00870DEE"/>
    <w:rsid w:val="0087106E"/>
    <w:rsid w:val="00872475"/>
    <w:rsid w:val="00874B87"/>
    <w:rsid w:val="008822E4"/>
    <w:rsid w:val="00883176"/>
    <w:rsid w:val="00890706"/>
    <w:rsid w:val="00892242"/>
    <w:rsid w:val="008A1FDF"/>
    <w:rsid w:val="008A56FE"/>
    <w:rsid w:val="008B2C75"/>
    <w:rsid w:val="008B3AB7"/>
    <w:rsid w:val="008B71C0"/>
    <w:rsid w:val="008C19F6"/>
    <w:rsid w:val="008C2656"/>
    <w:rsid w:val="008E48F0"/>
    <w:rsid w:val="008E7FCF"/>
    <w:rsid w:val="0090293E"/>
    <w:rsid w:val="00926B33"/>
    <w:rsid w:val="009369DD"/>
    <w:rsid w:val="00942BDA"/>
    <w:rsid w:val="00972FE2"/>
    <w:rsid w:val="009740D2"/>
    <w:rsid w:val="0098303D"/>
    <w:rsid w:val="009916BC"/>
    <w:rsid w:val="009944F3"/>
    <w:rsid w:val="00995E2C"/>
    <w:rsid w:val="009A1341"/>
    <w:rsid w:val="009A1460"/>
    <w:rsid w:val="009A7738"/>
    <w:rsid w:val="009B0843"/>
    <w:rsid w:val="009B3175"/>
    <w:rsid w:val="009B3E45"/>
    <w:rsid w:val="009C0D2A"/>
    <w:rsid w:val="009F0017"/>
    <w:rsid w:val="00A003A2"/>
    <w:rsid w:val="00A04B99"/>
    <w:rsid w:val="00A05481"/>
    <w:rsid w:val="00A16669"/>
    <w:rsid w:val="00A27C14"/>
    <w:rsid w:val="00A31669"/>
    <w:rsid w:val="00A343DA"/>
    <w:rsid w:val="00A50EF5"/>
    <w:rsid w:val="00A5323D"/>
    <w:rsid w:val="00A53248"/>
    <w:rsid w:val="00A54C39"/>
    <w:rsid w:val="00A56300"/>
    <w:rsid w:val="00A769BB"/>
    <w:rsid w:val="00A8442F"/>
    <w:rsid w:val="00A92E6A"/>
    <w:rsid w:val="00AA5E38"/>
    <w:rsid w:val="00AC1B93"/>
    <w:rsid w:val="00AD6FD6"/>
    <w:rsid w:val="00AE450B"/>
    <w:rsid w:val="00AF17B8"/>
    <w:rsid w:val="00AF4F09"/>
    <w:rsid w:val="00B00E43"/>
    <w:rsid w:val="00B114A8"/>
    <w:rsid w:val="00B115BD"/>
    <w:rsid w:val="00B26B21"/>
    <w:rsid w:val="00B27554"/>
    <w:rsid w:val="00B302F3"/>
    <w:rsid w:val="00B47CDE"/>
    <w:rsid w:val="00B53692"/>
    <w:rsid w:val="00B61B0F"/>
    <w:rsid w:val="00B620A6"/>
    <w:rsid w:val="00B7585E"/>
    <w:rsid w:val="00B80136"/>
    <w:rsid w:val="00BA288A"/>
    <w:rsid w:val="00BA2924"/>
    <w:rsid w:val="00BA6F40"/>
    <w:rsid w:val="00BA739C"/>
    <w:rsid w:val="00BA74E9"/>
    <w:rsid w:val="00BC0C6F"/>
    <w:rsid w:val="00BC6BCD"/>
    <w:rsid w:val="00BD7A96"/>
    <w:rsid w:val="00BE02FA"/>
    <w:rsid w:val="00BE0D68"/>
    <w:rsid w:val="00BE2F37"/>
    <w:rsid w:val="00BF1291"/>
    <w:rsid w:val="00BF296F"/>
    <w:rsid w:val="00C03112"/>
    <w:rsid w:val="00C113A8"/>
    <w:rsid w:val="00C133DE"/>
    <w:rsid w:val="00C1454C"/>
    <w:rsid w:val="00C16448"/>
    <w:rsid w:val="00C170C0"/>
    <w:rsid w:val="00C25EF5"/>
    <w:rsid w:val="00C35A30"/>
    <w:rsid w:val="00C42C6E"/>
    <w:rsid w:val="00C4375A"/>
    <w:rsid w:val="00C43FD8"/>
    <w:rsid w:val="00C45B64"/>
    <w:rsid w:val="00C476F2"/>
    <w:rsid w:val="00C61EEC"/>
    <w:rsid w:val="00C636A0"/>
    <w:rsid w:val="00C75C58"/>
    <w:rsid w:val="00C81F40"/>
    <w:rsid w:val="00C869EB"/>
    <w:rsid w:val="00CB0AEC"/>
    <w:rsid w:val="00CB62DB"/>
    <w:rsid w:val="00CB794B"/>
    <w:rsid w:val="00CC1A99"/>
    <w:rsid w:val="00CE5282"/>
    <w:rsid w:val="00CF3593"/>
    <w:rsid w:val="00D03DEF"/>
    <w:rsid w:val="00D104B6"/>
    <w:rsid w:val="00D2123E"/>
    <w:rsid w:val="00D3103F"/>
    <w:rsid w:val="00D34ED4"/>
    <w:rsid w:val="00D43CBC"/>
    <w:rsid w:val="00D53788"/>
    <w:rsid w:val="00D618AF"/>
    <w:rsid w:val="00D7156C"/>
    <w:rsid w:val="00D74744"/>
    <w:rsid w:val="00D86FFC"/>
    <w:rsid w:val="00D96E40"/>
    <w:rsid w:val="00D97A83"/>
    <w:rsid w:val="00DB7D77"/>
    <w:rsid w:val="00DC1BC2"/>
    <w:rsid w:val="00DD7F9C"/>
    <w:rsid w:val="00DE2336"/>
    <w:rsid w:val="00DE3BDE"/>
    <w:rsid w:val="00DE3E3D"/>
    <w:rsid w:val="00DE4833"/>
    <w:rsid w:val="00E01EBA"/>
    <w:rsid w:val="00E02E02"/>
    <w:rsid w:val="00E14412"/>
    <w:rsid w:val="00E153B6"/>
    <w:rsid w:val="00E22044"/>
    <w:rsid w:val="00E2563F"/>
    <w:rsid w:val="00E43E2C"/>
    <w:rsid w:val="00E47F1A"/>
    <w:rsid w:val="00E512B4"/>
    <w:rsid w:val="00E52DD1"/>
    <w:rsid w:val="00E5394F"/>
    <w:rsid w:val="00E65280"/>
    <w:rsid w:val="00E75097"/>
    <w:rsid w:val="00E9142E"/>
    <w:rsid w:val="00E977A5"/>
    <w:rsid w:val="00EF0E90"/>
    <w:rsid w:val="00F0029D"/>
    <w:rsid w:val="00F03BE0"/>
    <w:rsid w:val="00F04DE6"/>
    <w:rsid w:val="00F13356"/>
    <w:rsid w:val="00F20765"/>
    <w:rsid w:val="00F228C5"/>
    <w:rsid w:val="00F33C31"/>
    <w:rsid w:val="00F34A3B"/>
    <w:rsid w:val="00F47068"/>
    <w:rsid w:val="00F477BF"/>
    <w:rsid w:val="00F64085"/>
    <w:rsid w:val="00F66909"/>
    <w:rsid w:val="00F66951"/>
    <w:rsid w:val="00F67E4E"/>
    <w:rsid w:val="00F74EDC"/>
    <w:rsid w:val="00F76FA5"/>
    <w:rsid w:val="00F81B80"/>
    <w:rsid w:val="00F85831"/>
    <w:rsid w:val="00F9035E"/>
    <w:rsid w:val="00F9039A"/>
    <w:rsid w:val="00F90D0D"/>
    <w:rsid w:val="00FA1EA8"/>
    <w:rsid w:val="00FB733B"/>
    <w:rsid w:val="00FC0DB0"/>
    <w:rsid w:val="00FD5249"/>
    <w:rsid w:val="00FD7E0E"/>
    <w:rsid w:val="00FF7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08E7208"/>
  <w15:docId w15:val="{C03F2EC0-4ED9-439E-AFB8-950E6E936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ahoma" w:eastAsia="Times New Roman" w:hAnsi="Tahoma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121E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61B0F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61B0F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121E7B"/>
    <w:rPr>
      <w:rFonts w:cs="Tahoma"/>
      <w:sz w:val="16"/>
      <w:szCs w:val="16"/>
    </w:rPr>
  </w:style>
  <w:style w:type="character" w:styleId="Hyperlink">
    <w:name w:val="Hyperlink"/>
    <w:basedOn w:val="DefaultParagraphFont"/>
    <w:uiPriority w:val="99"/>
    <w:rsid w:val="00171973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D34ED4"/>
    <w:pPr>
      <w:ind w:left="720"/>
      <w:contextualSpacing/>
    </w:pPr>
  </w:style>
  <w:style w:type="table" w:styleId="TableGrid">
    <w:name w:val="Table Grid"/>
    <w:basedOn w:val="TableNormal"/>
    <w:uiPriority w:val="39"/>
    <w:rsid w:val="00A04B9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A288A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FollowedHyperlink">
    <w:name w:val="FollowedHyperlink"/>
    <w:basedOn w:val="DefaultParagraphFont"/>
    <w:semiHidden/>
    <w:unhideWhenUsed/>
    <w:rsid w:val="00AE450B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rsid w:val="00F640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office@stpeters.dsat.org.uk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hants.gov.uk/educationandlearning/hc3s/education-catering/primary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G:\a%20Word%20Data\ADMIN\Templates\Templates%20DSAT%20from%2001.03.17\DSAT%20academy%20Letterhead%20-%20September%202017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F9B1335ED25E4C847A084F9C3E348D" ma:contentTypeVersion="16" ma:contentTypeDescription="Create a new document." ma:contentTypeScope="" ma:versionID="40383d18095ecac1d90293f76b801eb8">
  <xsd:schema xmlns:xsd="http://www.w3.org/2001/XMLSchema" xmlns:xs="http://www.w3.org/2001/XMLSchema" xmlns:p="http://schemas.microsoft.com/office/2006/metadata/properties" xmlns:ns2="ba7a2fc4-f97a-466f-aca8-12f03ccc6b98" xmlns:ns3="7b018478-3902-4892-917b-3bd8213c7091" targetNamespace="http://schemas.microsoft.com/office/2006/metadata/properties" ma:root="true" ma:fieldsID="f9cccf5248e30741c392d0c290361394" ns2:_="" ns3:_="">
    <xsd:import namespace="ba7a2fc4-f97a-466f-aca8-12f03ccc6b98"/>
    <xsd:import namespace="7b018478-3902-4892-917b-3bd8213c709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7a2fc4-f97a-466f-aca8-12f03ccc6b9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3627e3e-95a2-40dd-b39b-cc859bd53a52}" ma:internalName="TaxCatchAll" ma:showField="CatchAllData" ma:web="ba7a2fc4-f97a-466f-aca8-12f03ccc6b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018478-3902-4892-917b-3bd8213c70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07d03fb-8ed5-4da1-948e-dd2af99640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a7a2fc4-f97a-466f-aca8-12f03ccc6b98" xsi:nil="true"/>
    <lcf76f155ced4ddcb4097134ff3c332f xmlns="7b018478-3902-4892-917b-3bd8213c709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E711D1C-3E97-436B-B807-BC6F9701771D}"/>
</file>

<file path=customXml/itemProps2.xml><?xml version="1.0" encoding="utf-8"?>
<ds:datastoreItem xmlns:ds="http://schemas.openxmlformats.org/officeDocument/2006/customXml" ds:itemID="{95508EA4-B5DA-42E5-9159-AC08A20CACE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AD58A0-6F24-42C6-97B6-2B115C27600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G:\a Word Data\ADMIN\Templates\Templates DSAT from 01.03.17\DSAT academy Letterhead - September 2017.dotx</Template>
  <TotalTime>7</TotalTime>
  <Pages>2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Shrewton CE Primary</Company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Microsoft Office User</cp:lastModifiedBy>
  <cp:revision>4</cp:revision>
  <cp:lastPrinted>2023-03-06T09:24:00Z</cp:lastPrinted>
  <dcterms:created xsi:type="dcterms:W3CDTF">2020-11-17T09:57:00Z</dcterms:created>
  <dcterms:modified xsi:type="dcterms:W3CDTF">2023-03-06T09:40:00Z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0x010100E5F9B1335ED25E4C847A084F9C3E348D</vt:lpwstr>
  </property>
</Properties>
</file>